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BB54B" w14:textId="77777777" w:rsidR="005940E5" w:rsidRDefault="005940E5">
      <w:r>
        <w:rPr>
          <w:noProof/>
        </w:rPr>
        <mc:AlternateContent>
          <mc:Choice Requires="wpg">
            <w:drawing>
              <wp:inline distT="0" distB="0" distL="0" distR="0" wp14:anchorId="0C575F5A" wp14:editId="4F25CDA4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A9A214" w14:textId="0210B1EC" w:rsidR="005940E5" w:rsidRPr="000C4C7C" w:rsidRDefault="000C4C7C" w:rsidP="0016282D">
                              <w:pPr>
                                <w:pStyle w:val="Intro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0C4C7C">
                                <w:rPr>
                                  <w:sz w:val="40"/>
                                  <w:szCs w:val="40"/>
                                </w:rPr>
                                <w:t>evergreen cemetery</w:t>
                              </w:r>
                            </w:p>
                            <w:p w14:paraId="23BB9F07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6FD08723" w14:textId="1BF6CA13" w:rsidR="00873417" w:rsidRDefault="000C4C7C" w:rsidP="0016282D">
                              <w:pPr>
                                <w:pStyle w:val="Title"/>
                              </w:pPr>
                              <w:r>
                                <w:t>open</w:t>
                              </w:r>
                            </w:p>
                            <w:p w14:paraId="1C21DCDD" w14:textId="24A96FB1" w:rsidR="00873417" w:rsidRPr="0016282D" w:rsidRDefault="000C4C7C" w:rsidP="00DF6E99">
                              <w:pPr>
                                <w:pStyle w:val="Title"/>
                              </w:pPr>
                              <w:r>
                                <w:t>house</w:t>
                              </w:r>
                            </w:p>
                            <w:p w14:paraId="5A22CDB8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043AF7F8" w14:textId="297F490C" w:rsidR="00873417" w:rsidRDefault="000C4C7C" w:rsidP="0016282D">
                              <w:pPr>
                                <w:pStyle w:val="Date"/>
                              </w:pPr>
                              <w:r>
                                <w:t>June 24, 2023</w:t>
                              </w:r>
                            </w:p>
                            <w:p w14:paraId="65479CB0" w14:textId="6C26D758" w:rsidR="00873417" w:rsidRPr="00873417" w:rsidRDefault="000C4C7C" w:rsidP="0016282D">
                              <w:pPr>
                                <w:pStyle w:val="Time"/>
                              </w:pPr>
                              <w:r>
                                <w:t>1:00 pm</w:t>
                              </w:r>
                            </w:p>
                            <w:p w14:paraId="0753039A" w14:textId="7E0542D5" w:rsidR="00134402" w:rsidRDefault="000C4C7C" w:rsidP="0016282D">
                              <w:pPr>
                                <w:pStyle w:val="Location"/>
                              </w:pPr>
                              <w:r>
                                <w:t>ADMINISTRATIVE BUILDING</w:t>
                              </w:r>
                            </w:p>
                            <w:p w14:paraId="16BDE17F" w14:textId="126631A7" w:rsidR="00873417" w:rsidRDefault="000C4C7C" w:rsidP="0016282D">
                              <w:pPr>
                                <w:pStyle w:val="Location"/>
                              </w:pPr>
                              <w:r>
                                <w:t>69 FOREST LAKE ROAD</w:t>
                              </w:r>
                            </w:p>
                            <w:p w14:paraId="074D6B47" w14:textId="4D43D845" w:rsidR="000C4C7C" w:rsidRPr="00134402" w:rsidRDefault="000C4C7C" w:rsidP="0016282D">
                              <w:pPr>
                                <w:pStyle w:val="Location"/>
                                <w:rPr>
                                  <w:sz w:val="28"/>
                                </w:rPr>
                              </w:pPr>
                              <w:r>
                                <w:t>WINCHESTER, NH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75F5A" id="Group 5" o:spid="_x0000_s1026" alt="&quot;&quot;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41A9A214" w14:textId="0210B1EC" w:rsidR="005940E5" w:rsidRPr="000C4C7C" w:rsidRDefault="000C4C7C" w:rsidP="0016282D">
                        <w:pPr>
                          <w:pStyle w:val="Intro"/>
                          <w:rPr>
                            <w:sz w:val="40"/>
                            <w:szCs w:val="40"/>
                          </w:rPr>
                        </w:pPr>
                        <w:r w:rsidRPr="000C4C7C">
                          <w:rPr>
                            <w:sz w:val="40"/>
                            <w:szCs w:val="40"/>
                          </w:rPr>
                          <w:t>evergreen cemetery</w:t>
                        </w:r>
                      </w:p>
                      <w:p w14:paraId="23BB9F07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6FD08723" w14:textId="1BF6CA13" w:rsidR="00873417" w:rsidRDefault="000C4C7C" w:rsidP="0016282D">
                        <w:pPr>
                          <w:pStyle w:val="Title"/>
                        </w:pPr>
                        <w:r>
                          <w:t>open</w:t>
                        </w:r>
                      </w:p>
                      <w:p w14:paraId="1C21DCDD" w14:textId="24A96FB1" w:rsidR="00873417" w:rsidRPr="0016282D" w:rsidRDefault="000C4C7C" w:rsidP="00DF6E99">
                        <w:pPr>
                          <w:pStyle w:val="Title"/>
                        </w:pPr>
                        <w:r>
                          <w:t>house</w:t>
                        </w:r>
                      </w:p>
                      <w:p w14:paraId="5A22CDB8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043AF7F8" w14:textId="297F490C" w:rsidR="00873417" w:rsidRDefault="000C4C7C" w:rsidP="0016282D">
                        <w:pPr>
                          <w:pStyle w:val="Date"/>
                        </w:pPr>
                        <w:r>
                          <w:t>June 24, 2023</w:t>
                        </w:r>
                      </w:p>
                      <w:p w14:paraId="65479CB0" w14:textId="6C26D758" w:rsidR="00873417" w:rsidRPr="00873417" w:rsidRDefault="000C4C7C" w:rsidP="0016282D">
                        <w:pPr>
                          <w:pStyle w:val="Time"/>
                        </w:pPr>
                        <w:r>
                          <w:t>1:00 pm</w:t>
                        </w:r>
                      </w:p>
                      <w:p w14:paraId="0753039A" w14:textId="7E0542D5" w:rsidR="00134402" w:rsidRDefault="000C4C7C" w:rsidP="0016282D">
                        <w:pPr>
                          <w:pStyle w:val="Location"/>
                        </w:pPr>
                        <w:r>
                          <w:t>ADMINISTRATIVE BUILDING</w:t>
                        </w:r>
                      </w:p>
                      <w:p w14:paraId="16BDE17F" w14:textId="126631A7" w:rsidR="00873417" w:rsidRDefault="000C4C7C" w:rsidP="0016282D">
                        <w:pPr>
                          <w:pStyle w:val="Location"/>
                        </w:pPr>
                        <w:r>
                          <w:t>69 FOREST LAKE ROAD</w:t>
                        </w:r>
                      </w:p>
                      <w:p w14:paraId="074D6B47" w14:textId="4D43D845" w:rsidR="000C4C7C" w:rsidRPr="00134402" w:rsidRDefault="000C4C7C" w:rsidP="0016282D">
                        <w:pPr>
                          <w:pStyle w:val="Location"/>
                          <w:rPr>
                            <w:sz w:val="28"/>
                          </w:rPr>
                        </w:pPr>
                        <w:r>
                          <w:t>WINCHESTER, 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767D14F0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7C31BC15" w14:textId="77777777" w:rsidR="00DF6E99" w:rsidRDefault="00DF6E99" w:rsidP="00DF6E99">
            <w:pPr>
              <w:ind w:left="0"/>
              <w:rPr>
                <w:b/>
                <w:bCs/>
                <w:sz w:val="32"/>
                <w:szCs w:val="32"/>
              </w:rPr>
            </w:pPr>
          </w:p>
          <w:p w14:paraId="30A09AB9" w14:textId="132E8F07" w:rsidR="000C4C7C" w:rsidRPr="000C4C7C" w:rsidRDefault="000C4C7C" w:rsidP="00DF6E99">
            <w:pPr>
              <w:ind w:left="0"/>
              <w:rPr>
                <w:b/>
                <w:bCs/>
                <w:sz w:val="32"/>
                <w:szCs w:val="32"/>
              </w:rPr>
            </w:pPr>
            <w:r w:rsidRPr="000C4C7C">
              <w:rPr>
                <w:b/>
                <w:bCs/>
                <w:sz w:val="32"/>
                <w:szCs w:val="32"/>
              </w:rPr>
              <w:t>Do you know how many cemeteries there are in Winchester?  How many people are buried in Evergreen Cemetery?  How many headstones are there?</w:t>
            </w:r>
            <w:r w:rsidR="00DF6E99">
              <w:rPr>
                <w:b/>
                <w:bCs/>
                <w:sz w:val="32"/>
                <w:szCs w:val="32"/>
              </w:rPr>
              <w:t xml:space="preserve">  What is the significance of coins left on a headstone?</w:t>
            </w:r>
          </w:p>
          <w:p w14:paraId="2DF93D76" w14:textId="51E367A7" w:rsidR="000C4C7C" w:rsidRPr="000C4C7C" w:rsidRDefault="000C4C7C" w:rsidP="000C4C7C">
            <w:pPr>
              <w:rPr>
                <w:b/>
                <w:bCs/>
                <w:sz w:val="32"/>
                <w:szCs w:val="32"/>
              </w:rPr>
            </w:pPr>
            <w:r w:rsidRPr="000C4C7C">
              <w:rPr>
                <w:b/>
                <w:bCs/>
                <w:sz w:val="32"/>
                <w:szCs w:val="32"/>
              </w:rPr>
              <w:t>Come visit with the staff and get answers to these questions.  Double-check our records for information on your ancestors.</w:t>
            </w:r>
          </w:p>
          <w:p w14:paraId="79F1196B" w14:textId="5CBF40E4" w:rsidR="000C4C7C" w:rsidRPr="000C4C7C" w:rsidRDefault="000C4C7C" w:rsidP="000C4C7C">
            <w:pPr>
              <w:ind w:left="0"/>
              <w:rPr>
                <w:sz w:val="28"/>
                <w:szCs w:val="28"/>
              </w:rPr>
            </w:pPr>
            <w:r w:rsidRPr="000C4C7C">
              <w:rPr>
                <w:b/>
                <w:bCs/>
                <w:sz w:val="32"/>
                <w:szCs w:val="32"/>
              </w:rPr>
              <w:t xml:space="preserve"> We hope to see you there!</w:t>
            </w:r>
          </w:p>
        </w:tc>
        <w:tc>
          <w:tcPr>
            <w:tcW w:w="5040" w:type="dxa"/>
            <w:vAlign w:val="center"/>
          </w:tcPr>
          <w:p w14:paraId="316923FE" w14:textId="670AD9AE" w:rsidR="00B617C9" w:rsidRPr="000C4C7C" w:rsidRDefault="000C4C7C" w:rsidP="00B617C9">
            <w:pPr>
              <w:pStyle w:val="ContactInfo"/>
              <w:spacing w:after="0"/>
              <w:rPr>
                <w:sz w:val="28"/>
                <w:szCs w:val="28"/>
              </w:rPr>
            </w:pPr>
            <w:r w:rsidRPr="000C4C7C">
              <w:rPr>
                <w:sz w:val="28"/>
                <w:szCs w:val="28"/>
              </w:rPr>
              <w:t>Administrative Building Dedication</w:t>
            </w:r>
          </w:p>
          <w:p w14:paraId="2996A682" w14:textId="77777777" w:rsidR="00B617C9" w:rsidRPr="000C4C7C" w:rsidRDefault="00B617C9" w:rsidP="00B617C9">
            <w:pPr>
              <w:pStyle w:val="ContactInfo"/>
              <w:spacing w:after="120"/>
              <w:rPr>
                <w:sz w:val="28"/>
                <w:szCs w:val="28"/>
              </w:rPr>
            </w:pPr>
            <w:r w:rsidRPr="000C4C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A7904E3" wp14:editId="3FBD5A79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10D7282" id="Straight Connector 3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7B7C3DC5" w14:textId="1B0968D8" w:rsidR="00B617C9" w:rsidRPr="000C4C7C" w:rsidRDefault="000C4C7C" w:rsidP="00DF6E99">
            <w:pPr>
              <w:pStyle w:val="ContactInfo"/>
              <w:spacing w:after="360"/>
              <w:rPr>
                <w:sz w:val="28"/>
                <w:szCs w:val="28"/>
              </w:rPr>
            </w:pPr>
            <w:r w:rsidRPr="000C4C7C">
              <w:rPr>
                <w:sz w:val="28"/>
                <w:szCs w:val="28"/>
              </w:rPr>
              <w:t>Dedication of Henry A. L. Parkhurst Memorial Scattering Garden</w:t>
            </w:r>
            <w:r w:rsidR="00B617C9" w:rsidRPr="000C4C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449DE9" wp14:editId="096AD834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B57E995" id="Straight Connector 6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685A97C3" w14:textId="5621CD03" w:rsidR="00B617C9" w:rsidRDefault="000C4C7C" w:rsidP="00B617C9">
            <w:pPr>
              <w:pStyle w:val="ContactInfo"/>
              <w:spacing w:after="0"/>
            </w:pPr>
            <w:r w:rsidRPr="000C4C7C">
              <w:rPr>
                <w:sz w:val="28"/>
                <w:szCs w:val="28"/>
              </w:rPr>
              <w:t>Acknowledgement of Donations and Gifts</w:t>
            </w:r>
          </w:p>
        </w:tc>
      </w:tr>
    </w:tbl>
    <w:p w14:paraId="37993A1E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73C09" w14:textId="77777777" w:rsidR="0014219D" w:rsidRDefault="0014219D" w:rsidP="008B0818">
      <w:r>
        <w:separator/>
      </w:r>
    </w:p>
  </w:endnote>
  <w:endnote w:type="continuationSeparator" w:id="0">
    <w:p w14:paraId="3E08E823" w14:textId="77777777" w:rsidR="0014219D" w:rsidRDefault="0014219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A330F2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245B6" w14:textId="77777777" w:rsidR="0014219D" w:rsidRDefault="0014219D" w:rsidP="008B0818">
      <w:r>
        <w:separator/>
      </w:r>
    </w:p>
  </w:footnote>
  <w:footnote w:type="continuationSeparator" w:id="0">
    <w:p w14:paraId="095BB65A" w14:textId="77777777" w:rsidR="0014219D" w:rsidRDefault="0014219D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597826">
    <w:abstractNumId w:val="11"/>
  </w:num>
  <w:num w:numId="2" w16cid:durableId="782309998">
    <w:abstractNumId w:val="12"/>
  </w:num>
  <w:num w:numId="3" w16cid:durableId="795879455">
    <w:abstractNumId w:val="10"/>
  </w:num>
  <w:num w:numId="4" w16cid:durableId="984816397">
    <w:abstractNumId w:val="9"/>
  </w:num>
  <w:num w:numId="5" w16cid:durableId="815996150">
    <w:abstractNumId w:val="7"/>
  </w:num>
  <w:num w:numId="6" w16cid:durableId="2005349713">
    <w:abstractNumId w:val="6"/>
  </w:num>
  <w:num w:numId="7" w16cid:durableId="1196623348">
    <w:abstractNumId w:val="5"/>
  </w:num>
  <w:num w:numId="8" w16cid:durableId="431246654">
    <w:abstractNumId w:val="4"/>
  </w:num>
  <w:num w:numId="9" w16cid:durableId="1928727432">
    <w:abstractNumId w:val="8"/>
  </w:num>
  <w:num w:numId="10" w16cid:durableId="1698115577">
    <w:abstractNumId w:val="3"/>
  </w:num>
  <w:num w:numId="11" w16cid:durableId="1485120894">
    <w:abstractNumId w:val="2"/>
  </w:num>
  <w:num w:numId="12" w16cid:durableId="899251751">
    <w:abstractNumId w:val="1"/>
  </w:num>
  <w:num w:numId="13" w16cid:durableId="914316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C7C"/>
    <w:rsid w:val="00010291"/>
    <w:rsid w:val="00034346"/>
    <w:rsid w:val="00087178"/>
    <w:rsid w:val="000C4C7C"/>
    <w:rsid w:val="000E33EA"/>
    <w:rsid w:val="00134402"/>
    <w:rsid w:val="0014219D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8C3D04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017E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DF6E99"/>
    <w:rsid w:val="00E402F3"/>
    <w:rsid w:val="00E43EFE"/>
    <w:rsid w:val="00E86F5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16D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rgreen%20Cemetery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2023-05-18T12:07:00Z</dcterms:created>
  <dcterms:modified xsi:type="dcterms:W3CDTF">2023-05-18T12:24:00Z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